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7505F" w14:textId="3F47AB08" w:rsidR="003D40DC" w:rsidRDefault="00F23238" w:rsidP="003D40DC">
      <w:pPr>
        <w:pStyle w:val="Norma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29CD4E" wp14:editId="51D2B60A">
                <wp:simplePos x="0" y="0"/>
                <wp:positionH relativeFrom="column">
                  <wp:posOffset>-258390</wp:posOffset>
                </wp:positionH>
                <wp:positionV relativeFrom="paragraph">
                  <wp:posOffset>5292946</wp:posOffset>
                </wp:positionV>
                <wp:extent cx="2897505" cy="2385060"/>
                <wp:effectExtent l="0" t="0" r="0" b="0"/>
                <wp:wrapNone/>
                <wp:docPr id="628102997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238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D5773" w14:textId="6CEAC5B4" w:rsidR="00570A2B" w:rsidRPr="006F0580" w:rsidRDefault="00103AD6" w:rsidP="00103AD6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3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6F0580">
                              <w:rPr>
                                <w:rFonts w:ascii="Century Gothic" w:hAnsi="Century Gothic"/>
                                <w:b/>
                                <w:bCs/>
                                <w:color w:val="807F33" w:themeColor="accent1"/>
                                <w:sz w:val="22"/>
                                <w:szCs w:val="22"/>
                              </w:rPr>
                              <w:t>8 oktober</w:t>
                            </w:r>
                            <w:r w:rsidR="00D64625">
                              <w:rPr>
                                <w:rFonts w:ascii="Century Gothic" w:hAnsi="Century Gothic"/>
                                <w:b/>
                                <w:bCs/>
                                <w:color w:val="807F33" w:themeColor="accent1"/>
                                <w:sz w:val="22"/>
                                <w:szCs w:val="22"/>
                              </w:rPr>
                              <w:t xml:space="preserve"> 19:30u</w:t>
                            </w:r>
                            <w:r w:rsidRPr="006F0580">
                              <w:rPr>
                                <w:rFonts w:ascii="Century Gothic" w:hAnsi="Century Gothic"/>
                                <w:b/>
                                <w:bCs/>
                                <w:color w:val="807F33" w:themeColor="accen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570A2B"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Publieksavond Hé mister Parkinson</w:t>
                            </w:r>
                            <w:r w:rsidR="002C42A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Dronten</w:t>
                            </w:r>
                          </w:p>
                          <w:p w14:paraId="3B22F448" w14:textId="51506878" w:rsidR="00870C75" w:rsidRPr="006F0580" w:rsidRDefault="00103AD6" w:rsidP="00870C75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3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6F0580">
                              <w:rPr>
                                <w:rFonts w:ascii="Century Gothic" w:hAnsi="Century Gothic"/>
                                <w:b/>
                                <w:bCs/>
                                <w:color w:val="807F33" w:themeColor="accent1"/>
                                <w:sz w:val="22"/>
                                <w:szCs w:val="22"/>
                              </w:rPr>
                              <w:t>9 oktober</w:t>
                            </w:r>
                            <w:r w:rsidR="00085494">
                              <w:rPr>
                                <w:rFonts w:ascii="Century Gothic" w:hAnsi="Century Gothic"/>
                                <w:b/>
                                <w:bCs/>
                                <w:color w:val="807F33" w:themeColor="accent1"/>
                                <w:sz w:val="22"/>
                                <w:szCs w:val="22"/>
                              </w:rPr>
                              <w:t xml:space="preserve"> 19-21</w:t>
                            </w:r>
                            <w:r w:rsidR="004C6C91">
                              <w:rPr>
                                <w:rFonts w:ascii="Century Gothic" w:hAnsi="Century Gothic"/>
                                <w:b/>
                                <w:bCs/>
                                <w:color w:val="807F33" w:themeColor="accent1"/>
                                <w:sz w:val="22"/>
                                <w:szCs w:val="22"/>
                              </w:rPr>
                              <w:t>u</w:t>
                            </w:r>
                            <w:r w:rsidR="00C54377" w:rsidRPr="006F0580">
                              <w:rPr>
                                <w:rFonts w:ascii="Century Gothic" w:hAnsi="Century Gothic"/>
                                <w:b/>
                                <w:bCs/>
                                <w:color w:val="807F33" w:themeColor="accen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C8183E"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Scholing </w:t>
                            </w:r>
                            <w:r w:rsidR="00B46F76"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‘P</w:t>
                            </w:r>
                            <w:r w:rsidR="00C8183E"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alliatieve zorg voor patiënten met verschillende culturen</w:t>
                            </w:r>
                            <w:r w:rsidR="00B46F76"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’</w:t>
                            </w:r>
                            <w:r w:rsidR="00C8183E"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St Ja</w:t>
                            </w:r>
                            <w:r w:rsid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ns</w:t>
                            </w:r>
                            <w:r w:rsidR="00C8183E"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dal</w:t>
                            </w:r>
                            <w:r w:rsidR="004B7C75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Harderwijk</w:t>
                            </w:r>
                          </w:p>
                          <w:p w14:paraId="4B50C663" w14:textId="225BB604" w:rsidR="000D78C2" w:rsidRPr="006F0580" w:rsidRDefault="000D78C2" w:rsidP="00D2597E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36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6F0580">
                              <w:rPr>
                                <w:rFonts w:ascii="Century Gothic" w:hAnsi="Century Gothic"/>
                                <w:b/>
                                <w:bCs/>
                                <w:color w:val="807F33" w:themeColor="accent1"/>
                                <w:sz w:val="22"/>
                                <w:szCs w:val="22"/>
                              </w:rPr>
                              <w:t>Kletspotten:</w:t>
                            </w:r>
                            <w:r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42A9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Zorgverleners in gesprek over levenseinde en palliatieve zorg</w:t>
                            </w:r>
                            <w:r w:rsidR="006F0580"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9CD4E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-20.35pt;margin-top:416.75pt;width:228.15pt;height:187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" filled="f" stroked="f" strokeweight=".5pt">
                <v:textbox>
                  <w:txbxContent>
                    <w:p w14:paraId="5F8D5773" w14:textId="6CEAC5B4" w:rsidR="00570A2B" w:rsidRPr="006F0580" w:rsidRDefault="00103AD6" w:rsidP="00103AD6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line="276" w:lineRule="auto"/>
                        <w:ind w:left="3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6F0580">
                        <w:rPr>
                          <w:rFonts w:ascii="Century Gothic" w:hAnsi="Century Gothic"/>
                          <w:b/>
                          <w:bCs/>
                          <w:color w:val="807F33" w:themeColor="accent1"/>
                          <w:sz w:val="22"/>
                          <w:szCs w:val="22"/>
                        </w:rPr>
                        <w:t>8 oktober</w:t>
                      </w:r>
                      <w:r w:rsidR="00D64625">
                        <w:rPr>
                          <w:rFonts w:ascii="Century Gothic" w:hAnsi="Century Gothic"/>
                          <w:b/>
                          <w:bCs/>
                          <w:color w:val="807F33" w:themeColor="accent1"/>
                          <w:sz w:val="22"/>
                          <w:szCs w:val="22"/>
                        </w:rPr>
                        <w:t xml:space="preserve"> 19:30u</w:t>
                      </w:r>
                      <w:r w:rsidRPr="006F0580">
                        <w:rPr>
                          <w:rFonts w:ascii="Century Gothic" w:hAnsi="Century Gothic"/>
                          <w:b/>
                          <w:bCs/>
                          <w:color w:val="807F33" w:themeColor="accent1"/>
                          <w:sz w:val="22"/>
                          <w:szCs w:val="22"/>
                        </w:rPr>
                        <w:t xml:space="preserve">: </w:t>
                      </w:r>
                      <w:r w:rsidR="00570A2B"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>Publieksavond Hé mister Parkinson</w:t>
                      </w:r>
                      <w:r w:rsidR="002C42A8">
                        <w:rPr>
                          <w:rFonts w:ascii="Century Gothic" w:hAnsi="Century Gothic"/>
                          <w:sz w:val="22"/>
                          <w:szCs w:val="22"/>
                        </w:rPr>
                        <w:t>, Dronten</w:t>
                      </w:r>
                    </w:p>
                    <w:p w14:paraId="3B22F448" w14:textId="51506878" w:rsidR="00870C75" w:rsidRPr="006F0580" w:rsidRDefault="00103AD6" w:rsidP="00870C75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line="276" w:lineRule="auto"/>
                        <w:ind w:left="3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6F0580">
                        <w:rPr>
                          <w:rFonts w:ascii="Century Gothic" w:hAnsi="Century Gothic"/>
                          <w:b/>
                          <w:bCs/>
                          <w:color w:val="807F33" w:themeColor="accent1"/>
                          <w:sz w:val="22"/>
                          <w:szCs w:val="22"/>
                        </w:rPr>
                        <w:t>9 oktober</w:t>
                      </w:r>
                      <w:r w:rsidR="00085494">
                        <w:rPr>
                          <w:rFonts w:ascii="Century Gothic" w:hAnsi="Century Gothic"/>
                          <w:b/>
                          <w:bCs/>
                          <w:color w:val="807F33" w:themeColor="accent1"/>
                          <w:sz w:val="22"/>
                          <w:szCs w:val="22"/>
                        </w:rPr>
                        <w:t xml:space="preserve"> 19-21</w:t>
                      </w:r>
                      <w:r w:rsidR="004C6C91">
                        <w:rPr>
                          <w:rFonts w:ascii="Century Gothic" w:hAnsi="Century Gothic"/>
                          <w:b/>
                          <w:bCs/>
                          <w:color w:val="807F33" w:themeColor="accent1"/>
                          <w:sz w:val="22"/>
                          <w:szCs w:val="22"/>
                        </w:rPr>
                        <w:t>u</w:t>
                      </w:r>
                      <w:r w:rsidR="00C54377" w:rsidRPr="006F0580">
                        <w:rPr>
                          <w:rFonts w:ascii="Century Gothic" w:hAnsi="Century Gothic"/>
                          <w:b/>
                          <w:bCs/>
                          <w:color w:val="807F33" w:themeColor="accent1"/>
                          <w:sz w:val="22"/>
                          <w:szCs w:val="22"/>
                        </w:rPr>
                        <w:t xml:space="preserve">: </w:t>
                      </w:r>
                      <w:r w:rsidR="00C8183E"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Scholing </w:t>
                      </w:r>
                      <w:r w:rsidR="00B46F76"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>‘P</w:t>
                      </w:r>
                      <w:r w:rsidR="00C8183E"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>alliatieve zorg voor patiënten met verschillende culturen</w:t>
                      </w:r>
                      <w:r w:rsidR="00B46F76"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>’</w:t>
                      </w:r>
                      <w:r w:rsidR="00C8183E"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>, St Ja</w:t>
                      </w:r>
                      <w:r w:rsid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>ns</w:t>
                      </w:r>
                      <w:r w:rsidR="00C8183E"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>dal</w:t>
                      </w:r>
                      <w:r w:rsidR="004B7C75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Harderwijk</w:t>
                      </w:r>
                    </w:p>
                    <w:p w14:paraId="4B50C663" w14:textId="225BB604" w:rsidR="000D78C2" w:rsidRPr="006F0580" w:rsidRDefault="000D78C2" w:rsidP="00D2597E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line="276" w:lineRule="auto"/>
                        <w:ind w:left="36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6F0580">
                        <w:rPr>
                          <w:rFonts w:ascii="Century Gothic" w:hAnsi="Century Gothic"/>
                          <w:b/>
                          <w:bCs/>
                          <w:color w:val="807F33" w:themeColor="accent1"/>
                          <w:sz w:val="22"/>
                          <w:szCs w:val="22"/>
                        </w:rPr>
                        <w:t>Kletspotten:</w:t>
                      </w:r>
                      <w:r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742A94">
                        <w:rPr>
                          <w:rFonts w:ascii="Century Gothic" w:hAnsi="Century Gothic"/>
                          <w:sz w:val="22"/>
                          <w:szCs w:val="22"/>
                        </w:rPr>
                        <w:t>Zorgverleners in gesprek over levenseinde en palliatieve zorg</w:t>
                      </w:r>
                      <w:r w:rsidR="006F0580"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2D83" w:rsidRPr="00FB478F">
        <w:rPr>
          <w:noProof/>
        </w:rPr>
        <w:drawing>
          <wp:anchor distT="0" distB="0" distL="114300" distR="114300" simplePos="0" relativeHeight="251658249" behindDoc="0" locked="0" layoutInCell="1" allowOverlap="1" wp14:anchorId="64C0E15E" wp14:editId="2878AE88">
            <wp:simplePos x="0" y="0"/>
            <wp:positionH relativeFrom="page">
              <wp:posOffset>6484620</wp:posOffset>
            </wp:positionH>
            <wp:positionV relativeFrom="paragraph">
              <wp:posOffset>8244205</wp:posOffset>
            </wp:positionV>
            <wp:extent cx="861060" cy="861060"/>
            <wp:effectExtent l="0" t="0" r="0" b="0"/>
            <wp:wrapNone/>
            <wp:docPr id="527589401" name="Afbeelding 2" descr="Afbeelding met patroon, pixel, ste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89401" name="Afbeelding 2" descr="Afbeelding met patroon, pixel, ste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ECE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9CB883" wp14:editId="175F1F82">
                <wp:simplePos x="0" y="0"/>
                <wp:positionH relativeFrom="column">
                  <wp:posOffset>-640715</wp:posOffset>
                </wp:positionH>
                <wp:positionV relativeFrom="paragraph">
                  <wp:posOffset>9275445</wp:posOffset>
                </wp:positionV>
                <wp:extent cx="3723640" cy="347980"/>
                <wp:effectExtent l="0" t="0" r="0" b="0"/>
                <wp:wrapNone/>
                <wp:docPr id="1577309084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64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417EB" w14:textId="77777777" w:rsidR="00EA2F3D" w:rsidRPr="004B20D3" w:rsidRDefault="004B20D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B20D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Klik hier voor meer informatie, tijden en adressen 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B883" id="Tekstvak 7" o:spid="_x0000_s1028" type="#_x0000_t202" style="position:absolute;margin-left:-50.45pt;margin-top:730.35pt;width:293.2pt;height:27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I2GwIAADM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" filled="f" stroked="f" strokeweight=".5pt">
                <v:textbox>
                  <w:txbxContent>
                    <w:p w14:paraId="476417EB" w14:textId="77777777" w:rsidR="00EA2F3D" w:rsidRPr="004B20D3" w:rsidRDefault="004B20D3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B20D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Klik hier voor meer informatie, tijden en adressen op</w:t>
                      </w:r>
                    </w:p>
                  </w:txbxContent>
                </v:textbox>
              </v:shape>
            </w:pict>
          </mc:Fallback>
        </mc:AlternateContent>
      </w:r>
      <w:r w:rsidR="00867ECE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7486E42" wp14:editId="70BAA983">
                <wp:simplePos x="0" y="0"/>
                <wp:positionH relativeFrom="column">
                  <wp:posOffset>3198495</wp:posOffset>
                </wp:positionH>
                <wp:positionV relativeFrom="paragraph">
                  <wp:posOffset>9267825</wp:posOffset>
                </wp:positionV>
                <wp:extent cx="3279775" cy="291465"/>
                <wp:effectExtent l="0" t="0" r="0" b="0"/>
                <wp:wrapNone/>
                <wp:docPr id="130040438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7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E8CFA" w14:textId="089F2D3F" w:rsidR="00554A6E" w:rsidRPr="004B20D3" w:rsidRDefault="00CD022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hyperlink r:id="rId12" w:history="1">
                              <w:r w:rsidR="003C1A61" w:rsidRPr="003C1A61">
                                <w:rPr>
                                  <w:rStyle w:val="Hyperlink"/>
                                </w:rPr>
                                <w:t>De week van de Palliatieve Zorg - NPZ Noordwest Veluwe (palliaweb.nl)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6E42" id="_x0000_s1029" type="#_x0000_t202" style="position:absolute;margin-left:251.85pt;margin-top:729.75pt;width:258.25pt;height:22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PFGwIAADM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" filled="f" stroked="f" strokeweight=".5pt">
                <v:textbox>
                  <w:txbxContent>
                    <w:p w14:paraId="3BBE8CFA" w14:textId="089F2D3F" w:rsidR="00554A6E" w:rsidRPr="004B20D3" w:rsidRDefault="00036D9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hyperlink r:id="rId13" w:history="1">
                        <w:r w:rsidR="003C1A61" w:rsidRPr="003C1A61">
                          <w:rPr>
                            <w:rStyle w:val="Hyperlink"/>
                          </w:rPr>
                          <w:t>De week van de Palliatieve Zorg - NPZ Noordwest Veluwe (palliaweb.nl)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67ECE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405EC58" wp14:editId="3248B939">
                <wp:simplePos x="0" y="0"/>
                <wp:positionH relativeFrom="column">
                  <wp:posOffset>3065780</wp:posOffset>
                </wp:positionH>
                <wp:positionV relativeFrom="paragraph">
                  <wp:posOffset>9361280</wp:posOffset>
                </wp:positionV>
                <wp:extent cx="142226" cy="119073"/>
                <wp:effectExtent l="0" t="1270" r="0" b="0"/>
                <wp:wrapNone/>
                <wp:docPr id="419481817" name="Drie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2226" cy="119073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1C02544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iehoek 8" o:spid="_x0000_s1026" type="#_x0000_t5" style="position:absolute;margin-left:241.4pt;margin-top:737.1pt;width:11.2pt;height:9.4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" fillcolor="#40190d [3213]" stroked="f" strokeweight="1pt"/>
            </w:pict>
          </mc:Fallback>
        </mc:AlternateContent>
      </w:r>
      <w:r w:rsidR="00867ECE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AF67D99" wp14:editId="4D3D31C5">
                <wp:simplePos x="0" y="0"/>
                <wp:positionH relativeFrom="column">
                  <wp:posOffset>-255270</wp:posOffset>
                </wp:positionH>
                <wp:positionV relativeFrom="paragraph">
                  <wp:posOffset>2801938</wp:posOffset>
                </wp:positionV>
                <wp:extent cx="6355830" cy="1484026"/>
                <wp:effectExtent l="0" t="0" r="0" b="0"/>
                <wp:wrapNone/>
                <wp:docPr id="1641632251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830" cy="148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46EC6" w14:textId="18238447" w:rsidR="004B20D3" w:rsidRPr="004B20D3" w:rsidRDefault="004B20D3" w:rsidP="00867ECE">
                            <w:pPr>
                              <w:pStyle w:val="Basisalinea"/>
                              <w:spacing w:line="276" w:lineRule="auto"/>
                              <w:rPr>
                                <w:rFonts w:ascii="Century Gothic" w:hAnsi="Century Gothic" w:cs="Urbane-DemiBold"/>
                                <w:b/>
                                <w:bCs/>
                                <w:color w:val="40190D" w:themeColor="text1"/>
                                <w:spacing w:val="-2"/>
                                <w:lang w:val="nl-NL"/>
                              </w:rPr>
                            </w:pPr>
                            <w:r w:rsidRPr="004B20D3">
                              <w:rPr>
                                <w:rFonts w:ascii="Century Gothic" w:hAnsi="Century Gothic" w:cs="Urbane-DemiBold"/>
                                <w:b/>
                                <w:bCs/>
                                <w:color w:val="40190D" w:themeColor="text1"/>
                                <w:spacing w:val="-2"/>
                                <w:lang w:val="nl-NL"/>
                              </w:rPr>
                              <w:t xml:space="preserve">Palliatieve zorg is zorg die verlichting geeft wanneer genezing niet meer mogelijk is. </w:t>
                            </w:r>
                            <w:r w:rsidRPr="004B20D3">
                              <w:rPr>
                                <w:rFonts w:ascii="Century Gothic" w:hAnsi="Century Gothic" w:cs="Urbane-DemiBold"/>
                                <w:b/>
                                <w:bCs/>
                                <w:color w:val="40190D" w:themeColor="text1"/>
                                <w:spacing w:val="-2"/>
                                <w:lang w:val="nl-NL"/>
                              </w:rPr>
                              <w:br/>
                              <w:t xml:space="preserve">In het Netwerk Palliatieve Zorg Noordwest Veluwe (NPZ Noordwest Veluwe) werken allerlei organisaties samen om deze zorg zo goed mogelijk te kunnen geven met </w:t>
                            </w:r>
                            <w:r w:rsidRPr="004B20D3">
                              <w:rPr>
                                <w:rFonts w:ascii="Century Gothic" w:hAnsi="Century Gothic" w:cs="Urbane-DemiBold"/>
                                <w:b/>
                                <w:bCs/>
                                <w:color w:val="40190D" w:themeColor="text1"/>
                                <w:spacing w:val="-2"/>
                                <w:lang w:val="nl-NL"/>
                              </w:rPr>
                              <w:br/>
                              <w:t xml:space="preserve">en voor patiënten en hun naasten. In de Week van de Palliatieve Zorg van </w:t>
                            </w:r>
                            <w:r>
                              <w:rPr>
                                <w:rFonts w:ascii="Century Gothic" w:hAnsi="Century Gothic" w:cs="Urbane-DemiBold"/>
                                <w:b/>
                                <w:bCs/>
                                <w:color w:val="40190D" w:themeColor="text1"/>
                                <w:spacing w:val="-2"/>
                                <w:lang w:val="nl-NL"/>
                              </w:rPr>
                              <w:br/>
                            </w:r>
                            <w:r w:rsidR="00306C06">
                              <w:rPr>
                                <w:rFonts w:ascii="Century Gothic" w:hAnsi="Century Gothic" w:cs="Urbane-DemiBold"/>
                                <w:b/>
                                <w:bCs/>
                                <w:color w:val="40190D" w:themeColor="text1"/>
                                <w:spacing w:val="-2"/>
                                <w:lang w:val="nl-NL"/>
                              </w:rPr>
                              <w:t>7 oktober</w:t>
                            </w:r>
                            <w:r w:rsidRPr="004B20D3">
                              <w:rPr>
                                <w:rFonts w:ascii="Century Gothic" w:hAnsi="Century Gothic" w:cs="Urbane-DemiBold"/>
                                <w:b/>
                                <w:bCs/>
                                <w:color w:val="40190D" w:themeColor="text1"/>
                                <w:spacing w:val="-2"/>
                                <w:lang w:val="nl-NL"/>
                              </w:rPr>
                              <w:t xml:space="preserve"> organiseert het netwerk verschillende activiteiten en bijeenkomsten in de regio om een indruk te geven van wat er mogelijk is.</w:t>
                            </w:r>
                          </w:p>
                          <w:p w14:paraId="13EA8A28" w14:textId="77777777" w:rsidR="004B20D3" w:rsidRDefault="004B2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7D99" id="Tekstvak 4" o:spid="_x0000_s1030" type="#_x0000_t202" style="position:absolute;margin-left:-20.1pt;margin-top:220.65pt;width:500.45pt;height:116.8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" filled="f" stroked="f" strokeweight=".5pt">
                <v:textbox>
                  <w:txbxContent>
                    <w:p w14:paraId="7D146EC6" w14:textId="18238447" w:rsidR="004B20D3" w:rsidRPr="004B20D3" w:rsidRDefault="004B20D3" w:rsidP="00867ECE">
                      <w:pPr>
                        <w:pStyle w:val="Basisalinea"/>
                        <w:spacing w:line="276" w:lineRule="auto"/>
                        <w:rPr>
                          <w:rFonts w:ascii="Century Gothic" w:hAnsi="Century Gothic" w:cs="Urbane-DemiBold"/>
                          <w:b/>
                          <w:bCs/>
                          <w:color w:val="40190D" w:themeColor="text1"/>
                          <w:spacing w:val="-2"/>
                          <w:lang w:val="nl-NL"/>
                        </w:rPr>
                      </w:pPr>
                      <w:r w:rsidRPr="004B20D3">
                        <w:rPr>
                          <w:rFonts w:ascii="Century Gothic" w:hAnsi="Century Gothic" w:cs="Urbane-DemiBold"/>
                          <w:b/>
                          <w:bCs/>
                          <w:color w:val="40190D" w:themeColor="text1"/>
                          <w:spacing w:val="-2"/>
                          <w:lang w:val="nl-NL"/>
                        </w:rPr>
                        <w:t xml:space="preserve">Palliatieve zorg is zorg die verlichting geeft wanneer genezing niet meer mogelijk is. </w:t>
                      </w:r>
                      <w:r w:rsidRPr="004B20D3">
                        <w:rPr>
                          <w:rFonts w:ascii="Century Gothic" w:hAnsi="Century Gothic" w:cs="Urbane-DemiBold"/>
                          <w:b/>
                          <w:bCs/>
                          <w:color w:val="40190D" w:themeColor="text1"/>
                          <w:spacing w:val="-2"/>
                          <w:lang w:val="nl-NL"/>
                        </w:rPr>
                        <w:br/>
                        <w:t xml:space="preserve">In het Netwerk Palliatieve Zorg Noordwest Veluwe (NPZ Noordwest Veluwe) werken allerlei organisaties samen om deze zorg zo goed mogelijk te kunnen geven met </w:t>
                      </w:r>
                      <w:r w:rsidRPr="004B20D3">
                        <w:rPr>
                          <w:rFonts w:ascii="Century Gothic" w:hAnsi="Century Gothic" w:cs="Urbane-DemiBold"/>
                          <w:b/>
                          <w:bCs/>
                          <w:color w:val="40190D" w:themeColor="text1"/>
                          <w:spacing w:val="-2"/>
                          <w:lang w:val="nl-NL"/>
                        </w:rPr>
                        <w:br/>
                        <w:t xml:space="preserve">en voor patiënten en hun naasten. In de Week van de Palliatieve Zorg van </w:t>
                      </w:r>
                      <w:r>
                        <w:rPr>
                          <w:rFonts w:ascii="Century Gothic" w:hAnsi="Century Gothic" w:cs="Urbane-DemiBold"/>
                          <w:b/>
                          <w:bCs/>
                          <w:color w:val="40190D" w:themeColor="text1"/>
                          <w:spacing w:val="-2"/>
                          <w:lang w:val="nl-NL"/>
                        </w:rPr>
                        <w:br/>
                      </w:r>
                      <w:r w:rsidR="00306C06">
                        <w:rPr>
                          <w:rFonts w:ascii="Century Gothic" w:hAnsi="Century Gothic" w:cs="Urbane-DemiBold"/>
                          <w:b/>
                          <w:bCs/>
                          <w:color w:val="40190D" w:themeColor="text1"/>
                          <w:spacing w:val="-2"/>
                          <w:lang w:val="nl-NL"/>
                        </w:rPr>
                        <w:t>7 oktober</w:t>
                      </w:r>
                      <w:r w:rsidRPr="004B20D3">
                        <w:rPr>
                          <w:rFonts w:ascii="Century Gothic" w:hAnsi="Century Gothic" w:cs="Urbane-DemiBold"/>
                          <w:b/>
                          <w:bCs/>
                          <w:color w:val="40190D" w:themeColor="text1"/>
                          <w:spacing w:val="-2"/>
                          <w:lang w:val="nl-NL"/>
                        </w:rPr>
                        <w:t xml:space="preserve"> organiseert het netwerk verschillende activiteiten en bijeenkomsten in de regio om een indruk te geven van wat er mogelijk is.</w:t>
                      </w:r>
                    </w:p>
                    <w:p w14:paraId="13EA8A28" w14:textId="77777777" w:rsidR="004B20D3" w:rsidRDefault="004B20D3"/>
                  </w:txbxContent>
                </v:textbox>
              </v:shape>
            </w:pict>
          </mc:Fallback>
        </mc:AlternateContent>
      </w:r>
      <w:r w:rsidR="00867ECE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FAB2E94" wp14:editId="7DF12FED">
                <wp:simplePos x="0" y="0"/>
                <wp:positionH relativeFrom="column">
                  <wp:posOffset>216535</wp:posOffset>
                </wp:positionH>
                <wp:positionV relativeFrom="paragraph">
                  <wp:posOffset>1453525</wp:posOffset>
                </wp:positionV>
                <wp:extent cx="1416571" cy="801974"/>
                <wp:effectExtent l="0" t="0" r="0" b="0"/>
                <wp:wrapNone/>
                <wp:docPr id="1073425359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571" cy="801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D766D" w14:textId="2376EB0D" w:rsidR="00867ECE" w:rsidRDefault="00317642" w:rsidP="00867ECE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7</w:t>
                            </w:r>
                            <w:r w:rsidR="00867EC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67ECE">
                              <w:rPr>
                                <w:rFonts w:ascii="Century Gothic" w:hAnsi="Century Gothic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t/m </w:t>
                            </w:r>
                          </w:p>
                          <w:p w14:paraId="11551F46" w14:textId="7DCDCCBD" w:rsidR="00867ECE" w:rsidRPr="00867ECE" w:rsidRDefault="00317642" w:rsidP="00867EC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1</w:t>
                            </w:r>
                            <w:r w:rsidR="00D8603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9</w:t>
                            </w:r>
                            <w:r w:rsidR="00867EC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oktober</w:t>
                            </w:r>
                          </w:p>
                          <w:p w14:paraId="099D74A9" w14:textId="77777777" w:rsidR="00867ECE" w:rsidRPr="00867ECE" w:rsidRDefault="00867ECE" w:rsidP="00867ECE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F5A77">
                              <w:rPr>
                                <w:rFonts w:ascii="Century Gothic" w:hAnsi="Century Gothic"/>
                                <w:color w:val="FFFFFF" w:themeColor="background1"/>
                                <w:sz w:val="30"/>
                                <w:szCs w:val="3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2E94" id="Tekstvak 5" o:spid="_x0000_s1031" type="#_x0000_t202" style="position:absolute;margin-left:17.05pt;margin-top:114.45pt;width:111.55pt;height:63.1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" filled="f" stroked="f" strokeweight=".5pt">
                <v:textbox>
                  <w:txbxContent>
                    <w:p w14:paraId="7C1D766D" w14:textId="2376EB0D" w:rsidR="00867ECE" w:rsidRDefault="00317642" w:rsidP="00867ECE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7</w:t>
                      </w:r>
                      <w:r w:rsidR="00867EC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="00867ECE">
                        <w:rPr>
                          <w:rFonts w:ascii="Century Gothic" w:hAnsi="Century Gothic"/>
                          <w:color w:val="FFFFFF" w:themeColor="background1"/>
                          <w:sz w:val="30"/>
                          <w:szCs w:val="30"/>
                        </w:rPr>
                        <w:t xml:space="preserve">t/m </w:t>
                      </w:r>
                    </w:p>
                    <w:p w14:paraId="11551F46" w14:textId="7DCDCCBD" w:rsidR="00867ECE" w:rsidRPr="00867ECE" w:rsidRDefault="00317642" w:rsidP="00867EC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1</w:t>
                      </w:r>
                      <w:r w:rsidR="00D8603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9</w:t>
                      </w:r>
                      <w:r w:rsidR="00867EC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oktober</w:t>
                      </w:r>
                    </w:p>
                    <w:p w14:paraId="099D74A9" w14:textId="77777777" w:rsidR="00867ECE" w:rsidRPr="00867ECE" w:rsidRDefault="00867ECE" w:rsidP="00867ECE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0"/>
                          <w:szCs w:val="30"/>
                        </w:rPr>
                      </w:pPr>
                      <w:r w:rsidRPr="005F5A77">
                        <w:rPr>
                          <w:rFonts w:ascii="Century Gothic" w:hAnsi="Century Gothic"/>
                          <w:color w:val="FFFFFF" w:themeColor="background1"/>
                          <w:sz w:val="30"/>
                          <w:szCs w:val="30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2A1EE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00A2E1" wp14:editId="427580B5">
                <wp:simplePos x="0" y="0"/>
                <wp:positionH relativeFrom="column">
                  <wp:posOffset>-125095</wp:posOffset>
                </wp:positionH>
                <wp:positionV relativeFrom="paragraph">
                  <wp:posOffset>4747895</wp:posOffset>
                </wp:positionV>
                <wp:extent cx="2897944" cy="304800"/>
                <wp:effectExtent l="0" t="0" r="0" b="0"/>
                <wp:wrapNone/>
                <wp:docPr id="111285971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944" cy="304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7951C" w14:textId="77777777" w:rsidR="00F72C6C" w:rsidRPr="00C54377" w:rsidRDefault="000243D9" w:rsidP="000243D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4377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ACTIVITEITEN VOOR ZORGVERLENERS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2E1" id="Tekstvak 3" o:spid="_x0000_s1032" type="#_x0000_t202" style="position:absolute;margin-left:-9.85pt;margin-top:373.85pt;width:228.2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" fillcolor="#807f33 [3204]" stroked="f" strokeweight=".5pt">
                <v:textbox>
                  <w:txbxContent>
                    <w:p w14:paraId="67A7951C" w14:textId="77777777" w:rsidR="00F72C6C" w:rsidRPr="00C54377" w:rsidRDefault="000243D9" w:rsidP="000243D9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4377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ACTIVITEITEN VOOR ZORGVERLENERS</w:t>
                      </w:r>
                    </w:p>
                  </w:txbxContent>
                </v:textbox>
              </v:shape>
            </w:pict>
          </mc:Fallback>
        </mc:AlternateContent>
      </w:r>
      <w:r w:rsidR="002A1EE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0D779F8" wp14:editId="0A87CA1B">
                <wp:simplePos x="0" y="0"/>
                <wp:positionH relativeFrom="column">
                  <wp:posOffset>3340735</wp:posOffset>
                </wp:positionH>
                <wp:positionV relativeFrom="paragraph">
                  <wp:posOffset>4747895</wp:posOffset>
                </wp:positionV>
                <wp:extent cx="2447290" cy="304800"/>
                <wp:effectExtent l="0" t="0" r="3810" b="0"/>
                <wp:wrapNone/>
                <wp:docPr id="97185913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028AF" w14:textId="77777777" w:rsidR="00C54377" w:rsidRPr="00C54377" w:rsidRDefault="00C54377" w:rsidP="000243D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4377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ACTIVITEITEN VOOR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INWONERS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79F8" id="_x0000_s1033" type="#_x0000_t202" style="position:absolute;margin-left:263.05pt;margin-top:373.85pt;width:192.7pt;height:2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" fillcolor="#d77411 [3215]" stroked="f" strokeweight=".5pt">
                <v:textbox>
                  <w:txbxContent>
                    <w:p w14:paraId="407028AF" w14:textId="77777777" w:rsidR="00C54377" w:rsidRPr="00C54377" w:rsidRDefault="00C54377" w:rsidP="000243D9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4377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ACTIVITEITEN VOOR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INWONERS</w:t>
                      </w:r>
                    </w:p>
                  </w:txbxContent>
                </v:textbox>
              </v:shape>
            </w:pict>
          </mc:Fallback>
        </mc:AlternateContent>
      </w:r>
      <w:r w:rsidR="003D40DC" w:rsidRPr="003D40DC">
        <w:rPr>
          <w:noProof/>
        </w:rPr>
        <w:t xml:space="preserve"> </w:t>
      </w:r>
    </w:p>
    <w:p w14:paraId="362D859A" w14:textId="1FA9E3BF" w:rsidR="000A5CC5" w:rsidRPr="000A5CC5" w:rsidRDefault="000A5CC5" w:rsidP="000A5CC5">
      <w:pPr>
        <w:pStyle w:val="Normaalweb"/>
      </w:pPr>
    </w:p>
    <w:p w14:paraId="2768F571" w14:textId="3B792CF2" w:rsidR="002F07CF" w:rsidRDefault="001225CD" w:rsidP="008C01A5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A95315C" wp14:editId="6CF87109">
                <wp:simplePos x="0" y="0"/>
                <wp:positionH relativeFrom="column">
                  <wp:posOffset>3227705</wp:posOffset>
                </wp:positionH>
                <wp:positionV relativeFrom="paragraph">
                  <wp:posOffset>4578985</wp:posOffset>
                </wp:positionV>
                <wp:extent cx="3016250" cy="3159760"/>
                <wp:effectExtent l="0" t="0" r="0" b="2540"/>
                <wp:wrapNone/>
                <wp:docPr id="1702447188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315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2C42B" w14:textId="4F03D1A0" w:rsidR="00570A2B" w:rsidRDefault="00570A2B" w:rsidP="00570A2B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55E1A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3 oktober: </w:t>
                            </w:r>
                            <w:r w:rsidRPr="00E55E1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Besloten ‘weet u wat u wilt?</w:t>
                            </w:r>
                            <w:r w:rsidR="00103AD6" w:rsidRPr="00E55E1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’-bijeenkomst</w:t>
                            </w:r>
                          </w:p>
                          <w:p w14:paraId="1AF2568E" w14:textId="22F5F35E" w:rsidR="00A636D1" w:rsidRPr="00E55E1A" w:rsidRDefault="00A636D1" w:rsidP="00570A2B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5 ok</w:t>
                            </w:r>
                            <w:r w:rsidR="008A5EB7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tober</w:t>
                            </w:r>
                            <w:r w:rsidR="001225CD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 9:30-12:30u</w:t>
                            </w:r>
                            <w:r w:rsidR="008A5EB7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8A5EB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Open </w:t>
                            </w:r>
                            <w:r w:rsidR="001225C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ochtend</w:t>
                            </w:r>
                            <w:r w:rsidR="008A5EB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Hospice De Regenboog, Nunspeet</w:t>
                            </w:r>
                          </w:p>
                          <w:p w14:paraId="71DEF8EF" w14:textId="784339E5" w:rsidR="002A1EE0" w:rsidRPr="00E55E1A" w:rsidRDefault="00C66E1B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55E1A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8 oktober</w:t>
                            </w:r>
                            <w:r w:rsidR="008C4847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74D6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19:30u</w:t>
                            </w:r>
                            <w:r w:rsidR="002A1EE0" w:rsidRPr="00E55E1A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:</w:t>
                            </w:r>
                            <w:r w:rsidR="00A41C92" w:rsidRPr="00E55E1A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41C92" w:rsidRPr="00E55E1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Publieksavond </w:t>
                            </w:r>
                            <w:r w:rsidRPr="00E55E1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Hé mister Parkinson</w:t>
                            </w:r>
                            <w:r w:rsidR="002A1EE0" w:rsidRPr="00E55E1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200E13D" w14:textId="16E7F9DB" w:rsidR="002A1EE0" w:rsidRDefault="00A41C92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55E1A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9 oktober</w:t>
                            </w:r>
                            <w:r w:rsidR="002C74D6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 14-17u</w:t>
                            </w:r>
                            <w:r w:rsidR="002A1EE0" w:rsidRPr="00E55E1A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E55E1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Informatiemarkt St Jansdal</w:t>
                            </w:r>
                            <w:r w:rsidR="002A1EE0" w:rsidRPr="00E55E1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4DDBC66" w14:textId="588E01BA" w:rsidR="008A5EB7" w:rsidRDefault="008A5EB7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12 oktober</w:t>
                            </w:r>
                            <w:r w:rsidR="00156868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 11-14u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A5EB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Open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A5EB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dag Hospice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Nijkerk e.o.</w:t>
                            </w:r>
                          </w:p>
                          <w:p w14:paraId="7E38DCCC" w14:textId="28EBE080" w:rsidR="00DF781E" w:rsidRPr="00DF781E" w:rsidRDefault="00DF781E" w:rsidP="00DF781E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15 oktober</w:t>
                            </w:r>
                            <w:r w:rsidR="00CF247B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 19:30-22u</w:t>
                            </w:r>
                            <w:r w:rsidRPr="006F0580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6F058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Openavond Hospice J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asmijn, Harderwijk</w:t>
                            </w:r>
                          </w:p>
                          <w:p w14:paraId="5736899C" w14:textId="2333709B" w:rsidR="004B20D3" w:rsidRPr="00E55E1A" w:rsidRDefault="00FD5446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55E1A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17 oktober</w:t>
                            </w:r>
                            <w:r w:rsidR="00E1493F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 19</w:t>
                            </w:r>
                            <w:r w:rsidR="00CA6BD6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493F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-</w:t>
                            </w:r>
                            <w:r w:rsidR="00CA6BD6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493F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>20:30u</w:t>
                            </w:r>
                            <w:r w:rsidR="002A1EE0" w:rsidRPr="00E55E1A">
                              <w:rPr>
                                <w:rFonts w:ascii="Century Gothic" w:hAnsi="Century Gothic"/>
                                <w:b/>
                                <w:bCs/>
                                <w:color w:val="D77411" w:themeColor="text2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E55E1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Openavond </w:t>
                            </w:r>
                            <w:r w:rsidR="00E55E1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Willem Holtrop Hospice</w:t>
                            </w:r>
                            <w:r w:rsidR="00AC33EC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Ermelo</w:t>
                            </w:r>
                          </w:p>
                          <w:p w14:paraId="4F29303D" w14:textId="66F11146" w:rsidR="002A1EE0" w:rsidRPr="006F0580" w:rsidRDefault="002A1EE0" w:rsidP="008A5EB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5315C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54.15pt;margin-top:360.55pt;width:237.5pt;height:248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" filled="f" stroked="f" strokeweight=".5pt">
                <v:textbox>
                  <w:txbxContent>
                    <w:p w14:paraId="0FF2C42B" w14:textId="4F03D1A0" w:rsidR="00570A2B" w:rsidRDefault="00570A2B" w:rsidP="00570A2B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55E1A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3 oktober: </w:t>
                      </w:r>
                      <w:r w:rsidRPr="00E55E1A">
                        <w:rPr>
                          <w:rFonts w:ascii="Century Gothic" w:hAnsi="Century Gothic"/>
                          <w:sz w:val="22"/>
                          <w:szCs w:val="22"/>
                        </w:rPr>
                        <w:t>Besloten ‘weet u wat u wilt?</w:t>
                      </w:r>
                      <w:r w:rsidR="00103AD6" w:rsidRPr="00E55E1A">
                        <w:rPr>
                          <w:rFonts w:ascii="Century Gothic" w:hAnsi="Century Gothic"/>
                          <w:sz w:val="22"/>
                          <w:szCs w:val="22"/>
                        </w:rPr>
                        <w:t>’-bijeenkomst</w:t>
                      </w:r>
                    </w:p>
                    <w:p w14:paraId="1AF2568E" w14:textId="22F5F35E" w:rsidR="00A636D1" w:rsidRPr="00E55E1A" w:rsidRDefault="00A636D1" w:rsidP="00570A2B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5 ok</w:t>
                      </w:r>
                      <w:r w:rsidR="008A5EB7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tober</w:t>
                      </w:r>
                      <w:r w:rsidR="001225CD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 9:30-12:30u</w:t>
                      </w:r>
                      <w:r w:rsidR="008A5EB7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: </w:t>
                      </w:r>
                      <w:r w:rsidR="008A5EB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Open </w:t>
                      </w:r>
                      <w:r w:rsidR="001225CD">
                        <w:rPr>
                          <w:rFonts w:ascii="Century Gothic" w:hAnsi="Century Gothic"/>
                          <w:sz w:val="22"/>
                          <w:szCs w:val="22"/>
                        </w:rPr>
                        <w:t>ochtend</w:t>
                      </w:r>
                      <w:r w:rsidR="008A5EB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Hospice De Regenboog, Nunspeet</w:t>
                      </w:r>
                    </w:p>
                    <w:p w14:paraId="71DEF8EF" w14:textId="784339E5" w:rsidR="002A1EE0" w:rsidRPr="00E55E1A" w:rsidRDefault="00C66E1B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55E1A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8 oktober</w:t>
                      </w:r>
                      <w:r w:rsidR="008C4847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 </w:t>
                      </w:r>
                      <w:r w:rsidR="002C74D6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19:30u</w:t>
                      </w:r>
                      <w:r w:rsidR="002A1EE0" w:rsidRPr="00E55E1A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:</w:t>
                      </w:r>
                      <w:r w:rsidR="00A41C92" w:rsidRPr="00E55E1A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 </w:t>
                      </w:r>
                      <w:r w:rsidR="00A41C92" w:rsidRPr="00E55E1A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Publieksavond </w:t>
                      </w:r>
                      <w:r w:rsidRPr="00E55E1A">
                        <w:rPr>
                          <w:rFonts w:ascii="Century Gothic" w:hAnsi="Century Gothic"/>
                          <w:sz w:val="22"/>
                          <w:szCs w:val="22"/>
                        </w:rPr>
                        <w:t>Hé mister Parkinson</w:t>
                      </w:r>
                      <w:r w:rsidR="002A1EE0" w:rsidRPr="00E55E1A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200E13D" w14:textId="16E7F9DB" w:rsidR="002A1EE0" w:rsidRDefault="00A41C92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55E1A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9 oktober</w:t>
                      </w:r>
                      <w:r w:rsidR="002C74D6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 14-17u</w:t>
                      </w:r>
                      <w:r w:rsidR="002A1EE0" w:rsidRPr="00E55E1A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: </w:t>
                      </w:r>
                      <w:r w:rsidRPr="00E55E1A">
                        <w:rPr>
                          <w:rFonts w:ascii="Century Gothic" w:hAnsi="Century Gothic"/>
                          <w:sz w:val="22"/>
                          <w:szCs w:val="22"/>
                        </w:rPr>
                        <w:t>Informatiemarkt St Jansdal</w:t>
                      </w:r>
                      <w:r w:rsidR="002A1EE0" w:rsidRPr="00E55E1A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4DDBC66" w14:textId="588E01BA" w:rsidR="008A5EB7" w:rsidRDefault="008A5EB7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12 oktober</w:t>
                      </w:r>
                      <w:r w:rsidR="00156868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 11-14u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Pr="008A5EB7">
                        <w:rPr>
                          <w:rFonts w:ascii="Century Gothic" w:hAnsi="Century Gothic"/>
                          <w:sz w:val="22"/>
                          <w:szCs w:val="22"/>
                        </w:rPr>
                        <w:t>Open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Pr="008A5EB7">
                        <w:rPr>
                          <w:rFonts w:ascii="Century Gothic" w:hAnsi="Century Gothic"/>
                          <w:sz w:val="22"/>
                          <w:szCs w:val="22"/>
                        </w:rPr>
                        <w:t>dag Hospice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Nijkerk e.o.</w:t>
                      </w:r>
                    </w:p>
                    <w:p w14:paraId="7E38DCCC" w14:textId="28EBE080" w:rsidR="00DF781E" w:rsidRPr="00DF781E" w:rsidRDefault="00DF781E" w:rsidP="00DF781E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15 oktober</w:t>
                      </w:r>
                      <w:r w:rsidR="00CF247B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 19:30-22u</w:t>
                      </w:r>
                      <w:r w:rsidRPr="006F0580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: </w:t>
                      </w:r>
                      <w:r w:rsidRPr="006F0580">
                        <w:rPr>
                          <w:rFonts w:ascii="Century Gothic" w:hAnsi="Century Gothic"/>
                          <w:sz w:val="22"/>
                          <w:szCs w:val="22"/>
                        </w:rPr>
                        <w:t>Openavond Hospice J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asmijn, Harderwijk</w:t>
                      </w:r>
                    </w:p>
                    <w:p w14:paraId="5736899C" w14:textId="2333709B" w:rsidR="004B20D3" w:rsidRPr="00E55E1A" w:rsidRDefault="00FD5446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55E1A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17 oktober</w:t>
                      </w:r>
                      <w:r w:rsidR="00E1493F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 19</w:t>
                      </w:r>
                      <w:r w:rsidR="00CA6BD6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 </w:t>
                      </w:r>
                      <w:r w:rsidR="00E1493F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-</w:t>
                      </w:r>
                      <w:r w:rsidR="00CA6BD6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 </w:t>
                      </w:r>
                      <w:r w:rsidR="00E1493F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>20:30u</w:t>
                      </w:r>
                      <w:r w:rsidR="002A1EE0" w:rsidRPr="00E55E1A">
                        <w:rPr>
                          <w:rFonts w:ascii="Century Gothic" w:hAnsi="Century Gothic"/>
                          <w:b/>
                          <w:bCs/>
                          <w:color w:val="D77411" w:themeColor="text2"/>
                          <w:sz w:val="22"/>
                          <w:szCs w:val="22"/>
                        </w:rPr>
                        <w:t xml:space="preserve">: </w:t>
                      </w:r>
                      <w:r w:rsidRPr="00E55E1A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Openavond </w:t>
                      </w:r>
                      <w:r w:rsidR="00E55E1A">
                        <w:rPr>
                          <w:rFonts w:ascii="Century Gothic" w:hAnsi="Century Gothic"/>
                          <w:sz w:val="22"/>
                          <w:szCs w:val="22"/>
                        </w:rPr>
                        <w:t>Willem Holtrop Hospice</w:t>
                      </w:r>
                      <w:r w:rsidR="00AC33EC">
                        <w:rPr>
                          <w:rFonts w:ascii="Century Gothic" w:hAnsi="Century Gothic"/>
                          <w:sz w:val="22"/>
                          <w:szCs w:val="22"/>
                        </w:rPr>
                        <w:t>, Ermelo</w:t>
                      </w:r>
                    </w:p>
                    <w:p w14:paraId="4F29303D" w14:textId="66F11146" w:rsidR="002A1EE0" w:rsidRPr="006F0580" w:rsidRDefault="002A1EE0" w:rsidP="008A5EB7">
                      <w:p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5CC5" w:rsidRPr="000A5CC5">
        <w:rPr>
          <w:noProof/>
        </w:rPr>
        <w:drawing>
          <wp:anchor distT="0" distB="0" distL="114300" distR="114300" simplePos="0" relativeHeight="251658250" behindDoc="0" locked="0" layoutInCell="1" allowOverlap="1" wp14:anchorId="143DDB00" wp14:editId="2E5F2E92">
            <wp:simplePos x="0" y="0"/>
            <wp:positionH relativeFrom="column">
              <wp:posOffset>3735189</wp:posOffset>
            </wp:positionH>
            <wp:positionV relativeFrom="paragraph">
              <wp:posOffset>7497986</wp:posOffset>
            </wp:positionV>
            <wp:extent cx="1641582" cy="844736"/>
            <wp:effectExtent l="0" t="0" r="0" b="0"/>
            <wp:wrapNone/>
            <wp:docPr id="1313956527" name="Afbeelding 1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56527" name="Afbeelding 1" descr="Afbeelding met tekst, Lettertype, Graphics, log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82" cy="8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07CF" w:rsidSect="008C01A5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D7F04" w14:textId="77777777" w:rsidR="007B2BC7" w:rsidRDefault="007B2BC7" w:rsidP="00842368">
      <w:r>
        <w:separator/>
      </w:r>
    </w:p>
  </w:endnote>
  <w:endnote w:type="continuationSeparator" w:id="0">
    <w:p w14:paraId="36741CF5" w14:textId="77777777" w:rsidR="007B2BC7" w:rsidRDefault="007B2BC7" w:rsidP="00842368">
      <w:r>
        <w:continuationSeparator/>
      </w:r>
    </w:p>
  </w:endnote>
  <w:endnote w:type="continuationNotice" w:id="1">
    <w:p w14:paraId="3170A9AA" w14:textId="77777777" w:rsidR="007B2BC7" w:rsidRDefault="007B2B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rbane-D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E3D34" w14:textId="4884517D" w:rsidR="000243D9" w:rsidRDefault="00C84880">
    <w:pPr>
      <w:pStyle w:val="Voet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87659E" wp14:editId="1181861D">
          <wp:simplePos x="0" y="0"/>
          <wp:positionH relativeFrom="column">
            <wp:posOffset>-899795</wp:posOffset>
          </wp:positionH>
          <wp:positionV relativeFrom="paragraph">
            <wp:posOffset>-4692650</wp:posOffset>
          </wp:positionV>
          <wp:extent cx="7550150" cy="5316855"/>
          <wp:effectExtent l="0" t="0" r="0" b="4445"/>
          <wp:wrapNone/>
          <wp:docPr id="1768607896" name="Afbeelding 3" descr="Afbeelding met tekst, Lettertype, schermopname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607896" name="Afbeelding 3" descr="Afbeelding met tekst, Lettertype, schermopname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5316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0D1C4" w14:textId="77777777" w:rsidR="007B2BC7" w:rsidRDefault="007B2BC7" w:rsidP="00842368">
      <w:r>
        <w:separator/>
      </w:r>
    </w:p>
  </w:footnote>
  <w:footnote w:type="continuationSeparator" w:id="0">
    <w:p w14:paraId="2FE10240" w14:textId="77777777" w:rsidR="007B2BC7" w:rsidRDefault="007B2BC7" w:rsidP="00842368">
      <w:r>
        <w:continuationSeparator/>
      </w:r>
    </w:p>
  </w:footnote>
  <w:footnote w:type="continuationNotice" w:id="1">
    <w:p w14:paraId="79925500" w14:textId="77777777" w:rsidR="007B2BC7" w:rsidRDefault="007B2B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F1821" w14:textId="3F8766EC" w:rsidR="00842368" w:rsidRDefault="000243D9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5265F" wp14:editId="1736F584">
          <wp:simplePos x="0" y="0"/>
          <wp:positionH relativeFrom="column">
            <wp:posOffset>-892810</wp:posOffset>
          </wp:positionH>
          <wp:positionV relativeFrom="paragraph">
            <wp:posOffset>-442308</wp:posOffset>
          </wp:positionV>
          <wp:extent cx="7535457" cy="5344260"/>
          <wp:effectExtent l="0" t="0" r="0" b="2540"/>
          <wp:wrapNone/>
          <wp:docPr id="1550972965" name="Afbeelding 1" descr="Afbeelding met tekst, schermopname, kleding, vrouw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972965" name="Afbeelding 1" descr="Afbeelding met tekst, schermopname, kleding, vrouw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457" cy="5344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337C1"/>
    <w:multiLevelType w:val="hybridMultilevel"/>
    <w:tmpl w:val="4F108A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C4396"/>
    <w:multiLevelType w:val="hybridMultilevel"/>
    <w:tmpl w:val="2C0638BC"/>
    <w:lvl w:ilvl="0" w:tplc="DC9CD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7F33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278CC"/>
    <w:multiLevelType w:val="hybridMultilevel"/>
    <w:tmpl w:val="F63C18D4"/>
    <w:lvl w:ilvl="0" w:tplc="F3943A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77411" w:themeColor="tex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07C55"/>
    <w:multiLevelType w:val="hybridMultilevel"/>
    <w:tmpl w:val="1BC494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352343">
    <w:abstractNumId w:val="2"/>
  </w:num>
  <w:num w:numId="2" w16cid:durableId="1787382667">
    <w:abstractNumId w:val="3"/>
  </w:num>
  <w:num w:numId="3" w16cid:durableId="1927423392">
    <w:abstractNumId w:val="0"/>
  </w:num>
  <w:num w:numId="4" w16cid:durableId="1321692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nl-NL" w:vendorID="64" w:dllVersion="0" w:nlCheck="1" w:checkStyle="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642"/>
    <w:rsid w:val="00007376"/>
    <w:rsid w:val="000243D9"/>
    <w:rsid w:val="000404F0"/>
    <w:rsid w:val="00084474"/>
    <w:rsid w:val="00085494"/>
    <w:rsid w:val="0009606F"/>
    <w:rsid w:val="000A4783"/>
    <w:rsid w:val="000A587C"/>
    <w:rsid w:val="000A5CC5"/>
    <w:rsid w:val="000B5270"/>
    <w:rsid w:val="000D78C2"/>
    <w:rsid w:val="000E528C"/>
    <w:rsid w:val="00103AD6"/>
    <w:rsid w:val="001225CD"/>
    <w:rsid w:val="00122CC3"/>
    <w:rsid w:val="00150DB9"/>
    <w:rsid w:val="00156868"/>
    <w:rsid w:val="00161226"/>
    <w:rsid w:val="00200395"/>
    <w:rsid w:val="0021348E"/>
    <w:rsid w:val="002164C4"/>
    <w:rsid w:val="00273C69"/>
    <w:rsid w:val="002A1EE0"/>
    <w:rsid w:val="002C42A8"/>
    <w:rsid w:val="002C74D6"/>
    <w:rsid w:val="002D6E7B"/>
    <w:rsid w:val="002E3A8A"/>
    <w:rsid w:val="002F07CF"/>
    <w:rsid w:val="00306C06"/>
    <w:rsid w:val="00317642"/>
    <w:rsid w:val="00342E30"/>
    <w:rsid w:val="00352687"/>
    <w:rsid w:val="003647DD"/>
    <w:rsid w:val="003A1C74"/>
    <w:rsid w:val="003A5AD6"/>
    <w:rsid w:val="003C1A61"/>
    <w:rsid w:val="003C20C9"/>
    <w:rsid w:val="003D40DC"/>
    <w:rsid w:val="003E0AB1"/>
    <w:rsid w:val="00415148"/>
    <w:rsid w:val="00441001"/>
    <w:rsid w:val="0048232D"/>
    <w:rsid w:val="004B20D3"/>
    <w:rsid w:val="004B7C75"/>
    <w:rsid w:val="004C6C91"/>
    <w:rsid w:val="004C77F0"/>
    <w:rsid w:val="004F0631"/>
    <w:rsid w:val="0055441B"/>
    <w:rsid w:val="00554A6E"/>
    <w:rsid w:val="00570A2B"/>
    <w:rsid w:val="005B6B0A"/>
    <w:rsid w:val="005C24C2"/>
    <w:rsid w:val="005C78ED"/>
    <w:rsid w:val="005F5A77"/>
    <w:rsid w:val="006450EF"/>
    <w:rsid w:val="00656734"/>
    <w:rsid w:val="006B297C"/>
    <w:rsid w:val="006B41FF"/>
    <w:rsid w:val="006F0580"/>
    <w:rsid w:val="00714F0D"/>
    <w:rsid w:val="00732349"/>
    <w:rsid w:val="0073703C"/>
    <w:rsid w:val="00742A94"/>
    <w:rsid w:val="007B2BC7"/>
    <w:rsid w:val="007C398B"/>
    <w:rsid w:val="007F017B"/>
    <w:rsid w:val="00814424"/>
    <w:rsid w:val="00842368"/>
    <w:rsid w:val="00867ECE"/>
    <w:rsid w:val="00870C75"/>
    <w:rsid w:val="008778A9"/>
    <w:rsid w:val="008A5EB7"/>
    <w:rsid w:val="008C01A5"/>
    <w:rsid w:val="008C4847"/>
    <w:rsid w:val="008D55CB"/>
    <w:rsid w:val="008E35F4"/>
    <w:rsid w:val="0094181F"/>
    <w:rsid w:val="00951DD0"/>
    <w:rsid w:val="00972E2D"/>
    <w:rsid w:val="009940E4"/>
    <w:rsid w:val="00996124"/>
    <w:rsid w:val="009961AC"/>
    <w:rsid w:val="009D3E06"/>
    <w:rsid w:val="00A04A81"/>
    <w:rsid w:val="00A17A45"/>
    <w:rsid w:val="00A41C92"/>
    <w:rsid w:val="00A53E49"/>
    <w:rsid w:val="00A636D1"/>
    <w:rsid w:val="00A64FA8"/>
    <w:rsid w:val="00A7191F"/>
    <w:rsid w:val="00A825C2"/>
    <w:rsid w:val="00A858AF"/>
    <w:rsid w:val="00AC33EC"/>
    <w:rsid w:val="00AC56FF"/>
    <w:rsid w:val="00AF3F1A"/>
    <w:rsid w:val="00B161FD"/>
    <w:rsid w:val="00B2145C"/>
    <w:rsid w:val="00B25E57"/>
    <w:rsid w:val="00B46F76"/>
    <w:rsid w:val="00B6206D"/>
    <w:rsid w:val="00BA6C20"/>
    <w:rsid w:val="00BE18E1"/>
    <w:rsid w:val="00BE4E08"/>
    <w:rsid w:val="00BF320B"/>
    <w:rsid w:val="00C17258"/>
    <w:rsid w:val="00C25FE9"/>
    <w:rsid w:val="00C312B3"/>
    <w:rsid w:val="00C54377"/>
    <w:rsid w:val="00C66E1B"/>
    <w:rsid w:val="00C752A0"/>
    <w:rsid w:val="00C8183E"/>
    <w:rsid w:val="00C84880"/>
    <w:rsid w:val="00C96FBE"/>
    <w:rsid w:val="00CA6BD6"/>
    <w:rsid w:val="00CD022E"/>
    <w:rsid w:val="00CE4ADE"/>
    <w:rsid w:val="00CF247B"/>
    <w:rsid w:val="00D07121"/>
    <w:rsid w:val="00D23A54"/>
    <w:rsid w:val="00D2597E"/>
    <w:rsid w:val="00D47161"/>
    <w:rsid w:val="00D64625"/>
    <w:rsid w:val="00D6697B"/>
    <w:rsid w:val="00D77181"/>
    <w:rsid w:val="00D8603F"/>
    <w:rsid w:val="00DB1F8E"/>
    <w:rsid w:val="00DD6DBE"/>
    <w:rsid w:val="00DF781E"/>
    <w:rsid w:val="00E02D83"/>
    <w:rsid w:val="00E1493F"/>
    <w:rsid w:val="00E30764"/>
    <w:rsid w:val="00E4167B"/>
    <w:rsid w:val="00E41697"/>
    <w:rsid w:val="00E42F2D"/>
    <w:rsid w:val="00E55E1A"/>
    <w:rsid w:val="00E71DAD"/>
    <w:rsid w:val="00EA2F3D"/>
    <w:rsid w:val="00F11CE3"/>
    <w:rsid w:val="00F23238"/>
    <w:rsid w:val="00F720E7"/>
    <w:rsid w:val="00F72C6C"/>
    <w:rsid w:val="00FD5446"/>
    <w:rsid w:val="5166E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FB9E6"/>
  <w15:chartTrackingRefBased/>
  <w15:docId w15:val="{667B9F45-5246-4CE7-97E4-3F486351B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9612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C0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9612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4236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2368"/>
  </w:style>
  <w:style w:type="paragraph" w:styleId="Voettekst">
    <w:name w:val="footer"/>
    <w:basedOn w:val="Standaard"/>
    <w:link w:val="VoettekstChar"/>
    <w:uiPriority w:val="99"/>
    <w:unhideWhenUsed/>
    <w:rsid w:val="0084236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2368"/>
  </w:style>
  <w:style w:type="paragraph" w:customStyle="1" w:styleId="Basisalinea">
    <w:name w:val="[Basisalinea]"/>
    <w:basedOn w:val="Standaard"/>
    <w:uiPriority w:val="99"/>
    <w:rsid w:val="004F063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lang w:val="en-US"/>
    </w:rPr>
  </w:style>
  <w:style w:type="character" w:styleId="Hyperlink">
    <w:name w:val="Hyperlink"/>
    <w:basedOn w:val="Standaardalinea-lettertype"/>
    <w:uiPriority w:val="99"/>
    <w:unhideWhenUsed/>
    <w:rsid w:val="00554A6E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54A6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54A6E"/>
    <w:rPr>
      <w:color w:val="FFFFFF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4823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81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alliaweb.nl/netwerk-noordwestveluwe/de-week-van-de-palliatieve-z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lliaweb.nl/netwerk-noordwestveluwe/de-week-van-de-palliatieve-z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ndertBraalWillemH\Stichting%20Willem%20Holtrop%20Hospice\NPZ%20NW%20Veluwe%20-%20General\communicatie\logo's\Word%20template_week%20PZ_01.dotx" TargetMode="External"/></Relationships>
</file>

<file path=word/theme/theme1.xml><?xml version="1.0" encoding="utf-8"?>
<a:theme xmlns:a="http://schemas.openxmlformats.org/drawingml/2006/main" name="Kantoorthema">
  <a:themeElements>
    <a:clrScheme name="NPZ kleuren">
      <a:dk1>
        <a:srgbClr val="40190D"/>
      </a:dk1>
      <a:lt1>
        <a:srgbClr val="FFFFFF"/>
      </a:lt1>
      <a:dk2>
        <a:srgbClr val="D77411"/>
      </a:dk2>
      <a:lt2>
        <a:srgbClr val="E0CFC5"/>
      </a:lt2>
      <a:accent1>
        <a:srgbClr val="807F33"/>
      </a:accent1>
      <a:accent2>
        <a:srgbClr val="234188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76D518431FBE4FB46A8113F34D49EC" ma:contentTypeVersion="15" ma:contentTypeDescription="Een nieuw document maken." ma:contentTypeScope="" ma:versionID="65fe3d46432646ba4363df1bc8160f8d">
  <xsd:schema xmlns:xsd="http://www.w3.org/2001/XMLSchema" xmlns:xs="http://www.w3.org/2001/XMLSchema" xmlns:p="http://schemas.microsoft.com/office/2006/metadata/properties" xmlns:ns2="cd31a794-a65e-4589-a0e8-fc6c805a6530" xmlns:ns3="4316ad36-4e7f-4284-a8c3-279d691456cb" targetNamespace="http://schemas.microsoft.com/office/2006/metadata/properties" ma:root="true" ma:fieldsID="63632b53e0e21ed848c57bd32477000a" ns2:_="" ns3:_="">
    <xsd:import namespace="cd31a794-a65e-4589-a0e8-fc6c805a6530"/>
    <xsd:import namespace="4316ad36-4e7f-4284-a8c3-279d691456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1a794-a65e-4589-a0e8-fc6c805a65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5c7c6b74-da28-4363-8f85-9c06d06624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6ad36-4e7f-4284-a8c3-279d691456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f716496-e804-40bf-8b57-3cda918a5217}" ma:internalName="TaxCatchAll" ma:showField="CatchAllData" ma:web="4316ad36-4e7f-4284-a8c3-279d691456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16ad36-4e7f-4284-a8c3-279d691456cb" xsi:nil="true"/>
    <lcf76f155ced4ddcb4097134ff3c332f xmlns="cd31a794-a65e-4589-a0e8-fc6c805a65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E4EC56-2E45-4A78-9C6D-91A8F48D00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31a794-a65e-4589-a0e8-fc6c805a6530"/>
    <ds:schemaRef ds:uri="4316ad36-4e7f-4284-a8c3-279d691456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93024A-00BC-4E3B-9FEA-E13956BA4E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E1644-8BF2-2C4B-A3C0-3EAC39B112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D11A88-A3C5-4728-8F76-D528281D766A}">
  <ds:schemaRefs>
    <ds:schemaRef ds:uri="http://schemas.microsoft.com/office/2006/metadata/properties"/>
    <ds:schemaRef ds:uri="http://schemas.microsoft.com/office/infopath/2007/PartnerControls"/>
    <ds:schemaRef ds:uri="4316ad36-4e7f-4284-a8c3-279d691456cb"/>
    <ds:schemaRef ds:uri="cd31a794-a65e-4589-a0e8-fc6c805a65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template_week PZ_01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Links>
    <vt:vector size="6" baseType="variant">
      <vt:variant>
        <vt:i4>983053</vt:i4>
      </vt:variant>
      <vt:variant>
        <vt:i4>0</vt:i4>
      </vt:variant>
      <vt:variant>
        <vt:i4>0</vt:i4>
      </vt:variant>
      <vt:variant>
        <vt:i4>5</vt:i4>
      </vt:variant>
      <vt:variant>
        <vt:lpwstr>https://palliaweb.nl/netwerk-noordwestveluwe/de-week-van-de-palliatieve-zorg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Leendert Braal | Willem Holtrop Hospice</dc:creator>
  <cp:keywords/>
  <dc:description/>
  <cp:lastModifiedBy>Leendert Braal | Willem Holtrop Hospice</cp:lastModifiedBy>
  <cp:revision>57</cp:revision>
  <dcterms:created xsi:type="dcterms:W3CDTF">2024-08-19T18:50:00Z</dcterms:created>
  <dcterms:modified xsi:type="dcterms:W3CDTF">2024-10-01T10:07:00Z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0x0101000976D518431FBE4FB46A8113F34D49EC</vt:lpwstr>
  </property>
  <property fmtid="{D5CDD505-2E9C-101B-9397-08002B2CF9AE}" pid="3" name="MediaServiceImageTags">
    <vt:lpwstr/>
  </property>
</Properties>
</file>